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B22" w:rsidRPr="00747B22" w:rsidRDefault="00747B22" w:rsidP="00575CAE">
      <w:pPr>
        <w:jc w:val="center"/>
        <w:rPr>
          <w:b/>
        </w:rPr>
      </w:pPr>
      <w:r w:rsidRPr="00747B22">
        <w:rPr>
          <w:b/>
          <w:lang w:val="en-GB"/>
        </w:rPr>
        <w:t>Non</w:t>
      </w:r>
      <w:r w:rsidRPr="00747B22">
        <w:rPr>
          <w:b/>
        </w:rPr>
        <w:t>-</w:t>
      </w:r>
      <w:r w:rsidRPr="00747B22">
        <w:rPr>
          <w:b/>
          <w:lang w:val="en-GB"/>
        </w:rPr>
        <w:t>Destructive</w:t>
      </w:r>
      <w:r w:rsidRPr="00747B22">
        <w:rPr>
          <w:b/>
        </w:rPr>
        <w:t xml:space="preserve"> </w:t>
      </w:r>
      <w:r w:rsidRPr="00747B22">
        <w:rPr>
          <w:b/>
          <w:lang w:val="en-GB"/>
        </w:rPr>
        <w:t>Testing</w:t>
      </w:r>
      <w:r w:rsidRPr="00747B22">
        <w:rPr>
          <w:b/>
        </w:rPr>
        <w:t>: летняя школа</w:t>
      </w:r>
      <w:r>
        <w:rPr>
          <w:b/>
        </w:rPr>
        <w:t xml:space="preserve"> по неразрушающему контролю</w:t>
      </w:r>
      <w:r w:rsidRPr="00747B22">
        <w:rPr>
          <w:b/>
        </w:rPr>
        <w:t xml:space="preserve"> на английском языке</w:t>
      </w:r>
    </w:p>
    <w:p w:rsidR="009D1F6E" w:rsidRDefault="00747B22" w:rsidP="00503D20">
      <w:pPr>
        <w:ind w:firstLine="709"/>
        <w:jc w:val="both"/>
      </w:pPr>
      <w:r>
        <w:t>В период с 24 по 28 июня 2019 г. Институт ядерной физики и технолог</w:t>
      </w:r>
      <w:r w:rsidR="00503D20">
        <w:t>ий НИЯУ МИФИ провел в г. Обнинске в</w:t>
      </w:r>
      <w:r>
        <w:t xml:space="preserve">торую </w:t>
      </w:r>
      <w:r w:rsidR="00503D20">
        <w:t xml:space="preserve">международную летнюю школу </w:t>
      </w:r>
      <w:r w:rsidR="00503D20" w:rsidRPr="00503D20">
        <w:t>студентов, аспирантов и молодых специалистов по неразрушающему контролю сварных соединений трубопроводов и оборудования АЭС</w:t>
      </w:r>
      <w:r w:rsidR="00503D20">
        <w:t xml:space="preserve"> </w:t>
      </w:r>
      <w:proofErr w:type="spellStart"/>
      <w:r w:rsidR="00503D20" w:rsidRPr="00503D20">
        <w:t>Non-Destructive</w:t>
      </w:r>
      <w:proofErr w:type="spellEnd"/>
      <w:r w:rsidR="00503D20" w:rsidRPr="00503D20">
        <w:t xml:space="preserve"> </w:t>
      </w:r>
      <w:proofErr w:type="spellStart"/>
      <w:r w:rsidR="00503D20" w:rsidRPr="00503D20">
        <w:t>Testing</w:t>
      </w:r>
      <w:proofErr w:type="spellEnd"/>
      <w:r w:rsidR="00503D20" w:rsidRPr="00503D20">
        <w:t xml:space="preserve"> </w:t>
      </w:r>
      <w:proofErr w:type="spellStart"/>
      <w:r w:rsidR="00503D20" w:rsidRPr="00503D20">
        <w:t>and</w:t>
      </w:r>
      <w:proofErr w:type="spellEnd"/>
      <w:r w:rsidR="00503D20" w:rsidRPr="00503D20">
        <w:t xml:space="preserve"> </w:t>
      </w:r>
      <w:proofErr w:type="spellStart"/>
      <w:r w:rsidR="00503D20" w:rsidRPr="00503D20">
        <w:t>Technical</w:t>
      </w:r>
      <w:proofErr w:type="spellEnd"/>
      <w:r w:rsidR="00503D20" w:rsidRPr="00503D20">
        <w:t xml:space="preserve"> </w:t>
      </w:r>
      <w:proofErr w:type="spellStart"/>
      <w:r w:rsidR="00503D20" w:rsidRPr="00503D20">
        <w:t>Diagnostics</w:t>
      </w:r>
      <w:proofErr w:type="spellEnd"/>
      <w:r w:rsidR="00503D20" w:rsidRPr="00503D20">
        <w:t xml:space="preserve"> </w:t>
      </w:r>
      <w:proofErr w:type="spellStart"/>
      <w:r w:rsidR="00503D20" w:rsidRPr="00503D20">
        <w:t>in</w:t>
      </w:r>
      <w:proofErr w:type="spellEnd"/>
      <w:r w:rsidR="00503D20" w:rsidRPr="00503D20">
        <w:t xml:space="preserve"> </w:t>
      </w:r>
      <w:proofErr w:type="spellStart"/>
      <w:r w:rsidR="00503D20" w:rsidRPr="00503D20">
        <w:t>Nuclear</w:t>
      </w:r>
      <w:proofErr w:type="spellEnd"/>
      <w:r w:rsidR="00503D20" w:rsidRPr="00503D20">
        <w:t xml:space="preserve"> </w:t>
      </w:r>
      <w:proofErr w:type="spellStart"/>
      <w:r w:rsidR="00503D20" w:rsidRPr="00503D20">
        <w:t>Industry</w:t>
      </w:r>
      <w:proofErr w:type="spellEnd"/>
      <w:r w:rsidR="00503D20">
        <w:t>.</w:t>
      </w:r>
      <w:r>
        <w:t xml:space="preserve"> Школа пр</w:t>
      </w:r>
      <w:r w:rsidR="00503D20">
        <w:t xml:space="preserve">оводилась на английском языке, </w:t>
      </w:r>
      <w:r>
        <w:t>в ней приняли участие студенты</w:t>
      </w:r>
      <w:r w:rsidR="0035271E">
        <w:t xml:space="preserve"> и аспиранты</w:t>
      </w:r>
      <w:r>
        <w:t xml:space="preserve"> </w:t>
      </w:r>
      <w:proofErr w:type="spellStart"/>
      <w:r>
        <w:t>обнинской</w:t>
      </w:r>
      <w:proofErr w:type="spellEnd"/>
      <w:r>
        <w:t xml:space="preserve"> и московской площадок Н</w:t>
      </w:r>
      <w:r w:rsidR="0035271E">
        <w:t>ИЯУ МИФИ из Иордании, Бангладеш и Сирии</w:t>
      </w:r>
      <w:r>
        <w:t>.</w:t>
      </w:r>
    </w:p>
    <w:p w:rsidR="00747B22" w:rsidRDefault="00747B22" w:rsidP="0035271E">
      <w:pPr>
        <w:ind w:firstLine="708"/>
        <w:jc w:val="both"/>
      </w:pPr>
      <w:r w:rsidRPr="00747B22">
        <w:t>В течение пяти</w:t>
      </w:r>
      <w:r>
        <w:t xml:space="preserve"> дней работы школы участники </w:t>
      </w:r>
      <w:r w:rsidR="0035271E">
        <w:t xml:space="preserve">как получали необходимые теоретические знания в ходе лекционных занятий, так и принимали активное участие в практических занятиях. По итогам обучения в летней школе ее </w:t>
      </w:r>
      <w:r>
        <w:t xml:space="preserve">участники </w:t>
      </w:r>
      <w:r w:rsidR="0035271E">
        <w:t xml:space="preserve">научились </w:t>
      </w:r>
      <w:r w:rsidR="007E215E">
        <w:t xml:space="preserve">на практике </w:t>
      </w:r>
      <w:r w:rsidR="0035271E">
        <w:t>проводить неразрушающий</w:t>
      </w:r>
      <w:r w:rsidR="007E215E">
        <w:t xml:space="preserve"> контроль </w:t>
      </w:r>
      <w:r w:rsidR="0035271E">
        <w:t xml:space="preserve">с помощью </w:t>
      </w:r>
      <w:r w:rsidR="007E215E">
        <w:t>различны</w:t>
      </w:r>
      <w:r w:rsidR="0035271E">
        <w:t>х</w:t>
      </w:r>
      <w:r w:rsidR="007E215E">
        <w:t xml:space="preserve"> м</w:t>
      </w:r>
      <w:r w:rsidR="0035271E">
        <w:t>етодов простых</w:t>
      </w:r>
      <w:r w:rsidR="007E215E">
        <w:t xml:space="preserve"> образцов сварных соединений, используемых </w:t>
      </w:r>
      <w:r w:rsidR="0035271E">
        <w:t xml:space="preserve">как </w:t>
      </w:r>
      <w:r w:rsidR="007E215E">
        <w:t>в трубопроводах АЭС</w:t>
      </w:r>
      <w:r w:rsidR="0035271E">
        <w:t xml:space="preserve">, так и в других </w:t>
      </w:r>
      <w:r w:rsidR="007E215E">
        <w:t xml:space="preserve"> </w:t>
      </w:r>
      <w:r w:rsidR="0035271E">
        <w:t>отраслях промышленности</w:t>
      </w:r>
      <w:r w:rsidR="007E215E">
        <w:t xml:space="preserve">. </w:t>
      </w:r>
      <w:r w:rsidR="0035271E">
        <w:t>При проведении практических занятий основное внимание было уделено визуально-измерительному</w:t>
      </w:r>
      <w:r w:rsidR="007E215E">
        <w:t>,</w:t>
      </w:r>
      <w:r w:rsidR="0035271E">
        <w:t xml:space="preserve"> радиографическому и ультразвуковому контролю</w:t>
      </w:r>
      <w:r w:rsidR="007E215E">
        <w:t xml:space="preserve">. </w:t>
      </w:r>
      <w:r w:rsidR="0035271E">
        <w:t xml:space="preserve">Все практические занятия проводились на оборудовании Ресурсного центра на базе ИАТЭ НИЯУ МИФИ. </w:t>
      </w:r>
    </w:p>
    <w:p w:rsidR="00575CAE" w:rsidRDefault="007E215E" w:rsidP="00575CAE">
      <w:pPr>
        <w:ind w:firstLine="708"/>
        <w:jc w:val="both"/>
      </w:pPr>
      <w:r w:rsidRPr="007E215E">
        <w:t xml:space="preserve">Иностранные </w:t>
      </w:r>
      <w:r w:rsidR="005C49C4">
        <w:t>участники</w:t>
      </w:r>
      <w:r w:rsidRPr="007E215E">
        <w:t xml:space="preserve"> проявили большой </w:t>
      </w:r>
      <w:r>
        <w:t xml:space="preserve">интерес к изучению методов неразрушающего контроля и </w:t>
      </w:r>
      <w:r w:rsidR="005C49C4">
        <w:t xml:space="preserve">их </w:t>
      </w:r>
      <w:r>
        <w:t xml:space="preserve">применению на практике. </w:t>
      </w:r>
      <w:r w:rsidR="005C49C4">
        <w:t>Они</w:t>
      </w:r>
      <w:r>
        <w:t xml:space="preserve"> с большим </w:t>
      </w:r>
      <w:r w:rsidRPr="007E215E">
        <w:t>энтузиазм</w:t>
      </w:r>
      <w:r w:rsidR="005C49C4">
        <w:t>ом выполнили</w:t>
      </w:r>
      <w:r>
        <w:t xml:space="preserve"> все </w:t>
      </w:r>
      <w:r w:rsidR="005C49C4">
        <w:t>практические</w:t>
      </w:r>
      <w:r>
        <w:t xml:space="preserve"> работы</w:t>
      </w:r>
      <w:r w:rsidR="005C49C4">
        <w:t>, научились оформлять</w:t>
      </w:r>
      <w:r>
        <w:t xml:space="preserve"> протоколы и </w:t>
      </w:r>
      <w:r w:rsidR="005C49C4">
        <w:t xml:space="preserve">делать </w:t>
      </w:r>
      <w:r>
        <w:t>заключения о качестве каждого сварного соединения</w:t>
      </w:r>
      <w:r w:rsidR="005C49C4">
        <w:t xml:space="preserve"> по результатам контроля</w:t>
      </w:r>
      <w:r>
        <w:t>.</w:t>
      </w:r>
      <w:r w:rsidRPr="007E215E">
        <w:t xml:space="preserve"> </w:t>
      </w:r>
      <w:r w:rsidR="00575CAE">
        <w:t>Участники школы</w:t>
      </w:r>
      <w:r w:rsidRPr="007E215E">
        <w:t xml:space="preserve"> высоко оценили качество проведения школы</w:t>
      </w:r>
      <w:r w:rsidR="005C49C4">
        <w:t xml:space="preserve">, отдельно отметили большой объем практической составляющей и </w:t>
      </w:r>
      <w:r w:rsidR="00575CAE">
        <w:t xml:space="preserve">разнообразие </w:t>
      </w:r>
      <w:r w:rsidR="005C49C4">
        <w:t xml:space="preserve">рассмотренных методов </w:t>
      </w:r>
      <w:r w:rsidR="00575CAE">
        <w:t>неразрушающего контроля.</w:t>
      </w:r>
    </w:p>
    <w:p w:rsidR="007E215E" w:rsidRDefault="005C49C4" w:rsidP="00575CAE">
      <w:pPr>
        <w:ind w:firstLine="708"/>
        <w:jc w:val="both"/>
      </w:pPr>
      <w:r>
        <w:t>По окончании летней школы</w:t>
      </w:r>
      <w:r w:rsidR="00575CAE">
        <w:t xml:space="preserve"> н</w:t>
      </w:r>
      <w:r w:rsidR="007E215E" w:rsidRPr="007E215E">
        <w:t xml:space="preserve">а церемонии </w:t>
      </w:r>
      <w:r>
        <w:t xml:space="preserve">закрытия были подведены итоги, получена обратная связь от слушателей и вручены </w:t>
      </w:r>
      <w:r w:rsidR="00575CAE">
        <w:t>сертификаты.</w:t>
      </w:r>
    </w:p>
    <w:p w:rsidR="00631D86" w:rsidRDefault="00631D86" w:rsidP="00575CAE">
      <w:pPr>
        <w:ind w:firstLine="708"/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346700" cy="4010025"/>
            <wp:effectExtent l="0" t="0" r="6350" b="9525"/>
            <wp:docPr id="1" name="Рисунок 1" descr="D:\Загрузки\DSSamokhin\IMG_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DSSamokhin\IMG_7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37" cy="40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215E" w:rsidRDefault="00631D86" w:rsidP="00575CAE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2" name="Рисунок 2" descr="D:\Загрузки\DSSamokhin\IMG_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DSSamokhin\IMG_7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86" w:rsidRDefault="00631D86" w:rsidP="00575CAE">
      <w:pPr>
        <w:jc w:val="both"/>
      </w:pPr>
    </w:p>
    <w:p w:rsidR="00631D86" w:rsidRPr="007E215E" w:rsidRDefault="00631D86" w:rsidP="00575CA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D:\Загрузки\DSSamokhin\IMG_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DSSamokhin\IMG_7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D86" w:rsidRPr="007E2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493"/>
    <w:rsid w:val="0035271E"/>
    <w:rsid w:val="00503D20"/>
    <w:rsid w:val="00575CAE"/>
    <w:rsid w:val="005C49C4"/>
    <w:rsid w:val="00631D86"/>
    <w:rsid w:val="00747B22"/>
    <w:rsid w:val="007E215E"/>
    <w:rsid w:val="00847493"/>
    <w:rsid w:val="009D1F6E"/>
    <w:rsid w:val="00E851EA"/>
    <w:rsid w:val="00F11212"/>
    <w:rsid w:val="00FF2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1E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D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1E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D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5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60628F79</Template>
  <TotalTime>21</TotalTime>
  <Pages>3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Дмитрий Серг. Самохин</cp:lastModifiedBy>
  <cp:revision>6</cp:revision>
  <dcterms:created xsi:type="dcterms:W3CDTF">2019-07-04T11:47:00Z</dcterms:created>
  <dcterms:modified xsi:type="dcterms:W3CDTF">2019-07-18T09:03:00Z</dcterms:modified>
</cp:coreProperties>
</file>